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37"/>
        <w:gridCol w:w="4438"/>
      </w:tblGrid>
      <w:tr w:rsidR="003C4EED" w:rsidTr="00F03DE4">
        <w:trPr>
          <w:cantSplit/>
        </w:trPr>
        <w:tc>
          <w:tcPr>
            <w:tcW w:w="4437" w:type="dxa"/>
          </w:tcPr>
          <w:p w:rsidR="003C4EED" w:rsidRDefault="00B33D9E">
            <w:pPr>
              <w:pStyle w:val="Month"/>
            </w:pPr>
            <w:r>
              <w:t>October</w:t>
            </w:r>
          </w:p>
        </w:tc>
        <w:tc>
          <w:tcPr>
            <w:tcW w:w="4438" w:type="dxa"/>
          </w:tcPr>
          <w:p w:rsidR="003C4EED" w:rsidRDefault="00B33D9E" w:rsidP="00441D1E">
            <w:pPr>
              <w:pStyle w:val="Year"/>
            </w:pPr>
            <w:r>
              <w:t>201</w:t>
            </w:r>
            <w:r w:rsidR="001B191D">
              <w:t>9</w:t>
            </w:r>
          </w:p>
        </w:tc>
      </w:tr>
    </w:tbl>
    <w:p w:rsidR="003C4EED" w:rsidRDefault="00AE0AC0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667F5D" wp14:editId="5230CA28">
                <wp:simplePos x="0" y="0"/>
                <wp:positionH relativeFrom="margin">
                  <wp:posOffset>241529</wp:posOffset>
                </wp:positionH>
                <wp:positionV relativeFrom="topMargin">
                  <wp:posOffset>21946</wp:posOffset>
                </wp:positionV>
                <wp:extent cx="5153025" cy="702259"/>
                <wp:effectExtent l="0" t="0" r="9525" b="31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702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AC0" w:rsidRDefault="00AE0AC0" w:rsidP="00AE0AC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F6C632C" wp14:editId="3C25551E">
                                  <wp:extent cx="285293" cy="292608"/>
                                  <wp:effectExtent l="0" t="0" r="635" b="0"/>
                                  <wp:docPr id="26" name="Pictur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27" cy="31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F6C632C" wp14:editId="3C25551E">
                                  <wp:extent cx="285293" cy="292608"/>
                                  <wp:effectExtent l="0" t="0" r="635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27" cy="31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AC0" w:rsidRPr="00AE0AC0" w:rsidRDefault="00AE0AC0" w:rsidP="00AE0AC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E0AC0">
                              <w:rPr>
                                <w:b/>
                                <w:sz w:val="24"/>
                              </w:rPr>
                              <w:t>Mt. Sinai Junior Academy</w:t>
                            </w:r>
                            <w:r>
                              <w:rPr>
                                <w:b/>
                                <w:sz w:val="24"/>
                              </w:rPr>
                              <w:t>~</w:t>
                            </w:r>
                            <w:r w:rsidRPr="00AE0AC0">
                              <w:rPr>
                                <w:b/>
                                <w:sz w:val="24"/>
                              </w:rPr>
                              <w:t>2019 Lunch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67F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pt;margin-top:1.75pt;width:405.75pt;height:5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" stroked="f">
                <v:textbox>
                  <w:txbxContent>
                    <w:p w:rsidR="00AE0AC0" w:rsidRDefault="00AE0AC0" w:rsidP="00AE0AC0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F6C632C" wp14:editId="3C25551E">
                            <wp:extent cx="285293" cy="292608"/>
                            <wp:effectExtent l="0" t="0" r="635" b="0"/>
                            <wp:docPr id="26" name="Pictur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27" cy="3103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F6C632C" wp14:editId="3C25551E">
                            <wp:extent cx="285293" cy="292608"/>
                            <wp:effectExtent l="0" t="0" r="635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27" cy="3103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AC0" w:rsidRPr="00AE0AC0" w:rsidRDefault="00AE0AC0" w:rsidP="00AE0AC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E0AC0">
                        <w:rPr>
                          <w:b/>
                          <w:sz w:val="24"/>
                        </w:rPr>
                        <w:t>Mt. Sinai Junior Academy</w:t>
                      </w:r>
                      <w:r>
                        <w:rPr>
                          <w:b/>
                          <w:sz w:val="24"/>
                        </w:rPr>
                        <w:t>~</w:t>
                      </w:r>
                      <w:r w:rsidRPr="00AE0AC0">
                        <w:rPr>
                          <w:b/>
                          <w:sz w:val="24"/>
                        </w:rPr>
                        <w:t>2019 Lunch Menu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W w:w="0" w:type="auto"/>
        <w:tblInd w:w="1403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</w:tblGrid>
      <w:tr w:rsidR="00AE0AC0" w:rsidTr="00AE0AC0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E0AC0" w:rsidRDefault="00AE0AC0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E0AC0" w:rsidRDefault="00AE0AC0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E0AC0" w:rsidRDefault="00AE0AC0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E0AC0" w:rsidRDefault="00AE0AC0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E0AC0" w:rsidRDefault="00AE0AC0">
            <w:pPr>
              <w:pStyle w:val="Day"/>
            </w:pPr>
            <w:r>
              <w:t>Friday</w:t>
            </w:r>
          </w:p>
        </w:tc>
      </w:tr>
      <w:tr w:rsidR="00AE0AC0" w:rsidTr="00AE0AC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 w:rsidP="00E82028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 w:rsidP="00C61ECC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 w:rsidP="00C61ECC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 w:rsidP="00C61ECC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 w:rsidP="00C61ECC">
            <w:pPr>
              <w:pStyle w:val="Date"/>
            </w:pPr>
            <w:r>
              <w:t>4</w:t>
            </w:r>
          </w:p>
        </w:tc>
      </w:tr>
      <w:tr w:rsidR="00AE0AC0" w:rsidTr="00AE0AC0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</w:rPr>
            </w:pPr>
            <w:r w:rsidRPr="00E84425">
              <w:rPr>
                <w:sz w:val="16"/>
              </w:rPr>
              <w:t xml:space="preserve">Potato </w:t>
            </w:r>
            <w:r>
              <w:rPr>
                <w:sz w:val="16"/>
              </w:rPr>
              <w:t>Casserole, Parmesan Cheese Peas and Carrots,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Bean Burritos, Rice,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Hotdog, Baked Beans,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Spaghetti, Grillers, Garlic Bread, Salad, Juice or Milk 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AE0AC0" w:rsidTr="00AE0AC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11</w:t>
            </w:r>
          </w:p>
        </w:tc>
      </w:tr>
      <w:tr w:rsidR="00AE0AC0" w:rsidTr="00AE0AC0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 w:rsidRPr="00E84425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ege Lasagna,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Cheese, Veggie Meat,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Hamburger, Salad, Fruit Cup,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Potatoes, Swiss Steak, Vegetables,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AE0AC0" w:rsidRPr="00E84425" w:rsidRDefault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AE0AC0" w:rsidTr="00AE0AC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AE0AC0" w:rsidRDefault="00AE0AC0">
            <w:pPr>
              <w:pStyle w:val="Date"/>
            </w:pPr>
            <w:r>
              <w:t>18</w:t>
            </w:r>
          </w:p>
        </w:tc>
      </w:tr>
      <w:tr w:rsidR="00E84425" w:rsidTr="00AE0AC0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Default="00E84425" w:rsidP="00E84425">
            <w:pPr>
              <w:rPr>
                <w:sz w:val="16"/>
              </w:rPr>
            </w:pPr>
            <w:proofErr w:type="spellStart"/>
            <w:r w:rsidRPr="00AE0AC0">
              <w:rPr>
                <w:sz w:val="16"/>
              </w:rPr>
              <w:t>Tuno</w:t>
            </w:r>
            <w:proofErr w:type="spellEnd"/>
            <w:r w:rsidRPr="00AE0AC0">
              <w:rPr>
                <w:sz w:val="16"/>
              </w:rPr>
              <w:t xml:space="preserve"> Casserol</w:t>
            </w:r>
            <w:r>
              <w:rPr>
                <w:sz w:val="16"/>
              </w:rPr>
              <w:t>e</w:t>
            </w:r>
          </w:p>
          <w:p w:rsidR="00E84425" w:rsidRPr="00AE0AC0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Noodles, Fruit Salad, Juice or Milk</w:t>
            </w:r>
          </w:p>
          <w:p w:rsidR="00E84425" w:rsidRDefault="00E84425" w:rsidP="00E8442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AE0AC0" w:rsidRDefault="00E84425" w:rsidP="00E84425">
            <w:pPr>
              <w:rPr>
                <w:sz w:val="16"/>
                <w:szCs w:val="16"/>
              </w:rPr>
            </w:pPr>
            <w:r w:rsidRPr="00AE0AC0">
              <w:rPr>
                <w:sz w:val="16"/>
                <w:szCs w:val="16"/>
              </w:rPr>
              <w:t>Veggie Meat,</w:t>
            </w:r>
            <w:r>
              <w:rPr>
                <w:sz w:val="16"/>
                <w:szCs w:val="16"/>
              </w:rPr>
              <w:t xml:space="preserve"> Rice, Mixed Vegetables, Fruit,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AE0AC0" w:rsidRDefault="00E84425" w:rsidP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and Chips, Fruit Cup,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AE0AC0" w:rsidRDefault="00E84425" w:rsidP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Veggie Meat and Noodles, Garlic Bread, Tossed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AE0AC0" w:rsidRDefault="00E84425" w:rsidP="00E844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E84425" w:rsidTr="00AE0AC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25</w:t>
            </w:r>
          </w:p>
        </w:tc>
      </w:tr>
      <w:tr w:rsidR="00E84425" w:rsidTr="00AE0AC0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Chicken Nuggets, Rice and Gravy,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Tacos, Salad, Fruit,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Baked Ziti, Garlic Bread, Veggie Medley,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Meatballs, Black Rice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E84425" w:rsidTr="00AE0AC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E84425">
            <w:pPr>
              <w:pStyle w:val="Off-MonthDate"/>
            </w:pPr>
            <w:r>
              <w:t>1</w:t>
            </w:r>
          </w:p>
        </w:tc>
      </w:tr>
      <w:tr w:rsidR="00E84425" w:rsidTr="00AE0AC0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Veggie-Chunks, and Rice, Fruit,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Chicken Alfredo Pasta, Salad,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Hamburger and Fries, Fruit Cup,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</w:rPr>
              <w:t>Shepherd’s Pie, Salad and Fruit, Juice or Milk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E84425" w:rsidRPr="00E84425" w:rsidRDefault="00E84425" w:rsidP="00E84425">
            <w:pPr>
              <w:rPr>
                <w:sz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0C3729" w:rsidTr="000C3729">
        <w:trPr>
          <w:cantSplit/>
          <w:trHeight w:hRule="exact" w:val="76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E8442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E8442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E8442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E8442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E84425">
            <w:pPr>
              <w:pStyle w:val="Off-MonthDate"/>
            </w:pPr>
          </w:p>
        </w:tc>
      </w:tr>
      <w:tr w:rsidR="000C3729" w:rsidTr="000C3729">
        <w:trPr>
          <w:cantSplit/>
          <w:trHeight w:hRule="exact" w:val="1179"/>
        </w:trPr>
        <w:tc>
          <w:tcPr>
            <w:tcW w:w="1264" w:type="dxa"/>
            <w:tcBorders>
              <w:top w:val="nil"/>
            </w:tcBorders>
          </w:tcPr>
          <w:p w:rsidR="000C3729" w:rsidRPr="00E84425" w:rsidRDefault="000C3729" w:rsidP="00E84425">
            <w:pPr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0C3729" w:rsidRPr="00E84425" w:rsidRDefault="000C3729" w:rsidP="00E84425">
            <w:pPr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0C3729" w:rsidRPr="00E84425" w:rsidRDefault="000C3729" w:rsidP="00E84425">
            <w:pPr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0C3729" w:rsidRPr="00E84425" w:rsidRDefault="000C3729" w:rsidP="00E84425">
            <w:pPr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0C3729" w:rsidRPr="00E84425" w:rsidRDefault="000C3729" w:rsidP="00E84425">
            <w:pPr>
              <w:rPr>
                <w:sz w:val="16"/>
              </w:rPr>
            </w:pPr>
          </w:p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  <w:p w:rsidR="000C3729" w:rsidRDefault="000C3729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:rsidR="003C4EED" w:rsidRDefault="00B33D9E" w:rsidP="00441D1E">
            <w:pPr>
              <w:pStyle w:val="Year"/>
            </w:pPr>
            <w:r>
              <w:t>201</w:t>
            </w:r>
            <w:r w:rsidR="001B191D">
              <w:t>9</w:t>
            </w:r>
          </w:p>
        </w:tc>
      </w:tr>
    </w:tbl>
    <w:p w:rsidR="003C4EED" w:rsidRDefault="00AE0AC0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15AF40" wp14:editId="0BF11EC4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5153584" cy="800735"/>
                <wp:effectExtent l="0" t="0" r="9525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584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AC0" w:rsidRDefault="00AE0AC0" w:rsidP="00AE0AC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8A53CA6" wp14:editId="06147FEE">
                                  <wp:extent cx="285293" cy="292608"/>
                                  <wp:effectExtent l="0" t="0" r="635" b="0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27" cy="31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AC0" w:rsidRPr="00AE0AC0" w:rsidRDefault="00AE0AC0" w:rsidP="00AE0AC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E0AC0">
                              <w:rPr>
                                <w:b/>
                                <w:sz w:val="24"/>
                              </w:rPr>
                              <w:t>Mt. Sinai Junior Academy</w:t>
                            </w:r>
                            <w:r>
                              <w:rPr>
                                <w:b/>
                                <w:sz w:val="24"/>
                              </w:rPr>
                              <w:t>~</w:t>
                            </w:r>
                            <w:r w:rsidRPr="00AE0AC0">
                              <w:rPr>
                                <w:b/>
                                <w:sz w:val="24"/>
                              </w:rPr>
                              <w:t>2019 Lunch Menu</w:t>
                            </w:r>
                          </w:p>
                          <w:p w:rsidR="00AE0AC0" w:rsidRDefault="00AE0AC0"/>
                          <w:p w:rsidR="00AE0AC0" w:rsidRDefault="00AE0AC0" w:rsidP="00AE0AC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8A53CA6" wp14:editId="06147FEE">
                                  <wp:extent cx="285293" cy="292608"/>
                                  <wp:effectExtent l="0" t="0" r="635" b="0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27" cy="31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AC0" w:rsidRPr="00AE0AC0" w:rsidRDefault="00AE0AC0" w:rsidP="00AE0AC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E0AC0">
                              <w:rPr>
                                <w:b/>
                                <w:sz w:val="24"/>
                              </w:rPr>
                              <w:t>Mt. Sinai Junior Academy</w:t>
                            </w:r>
                            <w:r>
                              <w:rPr>
                                <w:b/>
                                <w:sz w:val="24"/>
                              </w:rPr>
                              <w:t>~</w:t>
                            </w:r>
                            <w:r w:rsidRPr="00AE0AC0">
                              <w:rPr>
                                <w:b/>
                                <w:sz w:val="24"/>
                              </w:rPr>
                              <w:t>2019 Lunch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5AF40" id="_x0000_s1027" type="#_x0000_t202" style="position:absolute;margin-left:0;margin-top:0;width:405.8pt;height:63.05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bottom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" stroked="f">
                <v:textbox style="mso-fit-shape-to-text:t">
                  <w:txbxContent>
                    <w:p w:rsidR="00AE0AC0" w:rsidRDefault="00AE0AC0" w:rsidP="00AE0AC0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8A53CA6" wp14:editId="06147FEE">
                            <wp:extent cx="285293" cy="292608"/>
                            <wp:effectExtent l="0" t="0" r="635" b="0"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27" cy="3103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AC0" w:rsidRPr="00AE0AC0" w:rsidRDefault="00AE0AC0" w:rsidP="00AE0AC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E0AC0">
                        <w:rPr>
                          <w:b/>
                          <w:sz w:val="24"/>
                        </w:rPr>
                        <w:t>Mt. Sinai Junior Academy</w:t>
                      </w:r>
                      <w:r>
                        <w:rPr>
                          <w:b/>
                          <w:sz w:val="24"/>
                        </w:rPr>
                        <w:t>~</w:t>
                      </w:r>
                      <w:r w:rsidRPr="00AE0AC0">
                        <w:rPr>
                          <w:b/>
                          <w:sz w:val="24"/>
                        </w:rPr>
                        <w:t>2019 Lunch Menu</w:t>
                      </w:r>
                    </w:p>
                    <w:p w:rsidR="00AE0AC0" w:rsidRDefault="00AE0AC0"/>
                    <w:p w:rsidR="00AE0AC0" w:rsidRDefault="00AE0AC0" w:rsidP="00AE0AC0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8A53CA6" wp14:editId="06147FEE">
                            <wp:extent cx="285293" cy="292608"/>
                            <wp:effectExtent l="0" t="0" r="635" b="0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27" cy="3103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AC0" w:rsidRPr="00AE0AC0" w:rsidRDefault="00AE0AC0" w:rsidP="00AE0AC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E0AC0">
                        <w:rPr>
                          <w:b/>
                          <w:sz w:val="24"/>
                        </w:rPr>
                        <w:t>Mt. Sinai Junior Academy</w:t>
                      </w:r>
                      <w:r>
                        <w:rPr>
                          <w:b/>
                          <w:sz w:val="24"/>
                        </w:rPr>
                        <w:t>~</w:t>
                      </w:r>
                      <w:r w:rsidRPr="00AE0AC0">
                        <w:rPr>
                          <w:b/>
                          <w:sz w:val="24"/>
                        </w:rPr>
                        <w:t>2019 Lunch Menu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W w:w="0" w:type="auto"/>
        <w:tblInd w:w="141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</w:tblGrid>
      <w:tr w:rsidR="00E84425" w:rsidTr="00E84425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84425" w:rsidRDefault="00E84425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84425" w:rsidRDefault="00E84425">
            <w:pPr>
              <w:pStyle w:val="Day"/>
            </w:pPr>
            <w: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84425" w:rsidRDefault="00E84425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84425" w:rsidRDefault="00E84425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84425" w:rsidRDefault="00E84425">
            <w:pPr>
              <w:pStyle w:val="Day"/>
            </w:pPr>
            <w:r>
              <w:t>Friday</w:t>
            </w:r>
          </w:p>
        </w:tc>
      </w:tr>
      <w:tr w:rsidR="00E84425" w:rsidTr="00E8442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1B191D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1B191D">
            <w:pPr>
              <w:pStyle w:val="Off-Month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1B191D">
            <w:pPr>
              <w:pStyle w:val="Off-Month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1B191D">
            <w:pPr>
              <w:pStyle w:val="Off-Month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E84425" w:rsidRDefault="00E84425" w:rsidP="00086E00">
            <w:pPr>
              <w:pStyle w:val="Date"/>
            </w:pPr>
            <w:r>
              <w:t>1</w:t>
            </w:r>
          </w:p>
        </w:tc>
      </w:tr>
      <w:tr w:rsidR="00432010" w:rsidTr="00E84425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Veggie-Chunks, and Rice, Fruit, Salad,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Chicken Alfredo Pasta, Salad,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Hamburger and Fries, Fruit Cup,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Shepherd’s Pie, Salad and Fruit,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E8442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8</w:t>
            </w:r>
          </w:p>
        </w:tc>
      </w:tr>
      <w:tr w:rsidR="00432010" w:rsidTr="00E84425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 w:rsidRPr="00E84425">
              <w:rPr>
                <w:sz w:val="16"/>
              </w:rPr>
              <w:t xml:space="preserve">Potato </w:t>
            </w:r>
            <w:r>
              <w:rPr>
                <w:sz w:val="16"/>
              </w:rPr>
              <w:t>Casserole, Parmesan Cheese Peas and Carrots,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Bean Burritos, Rice, Salad,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Hotdog, Baked Beans, Salad,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Spaghetti, Grillers, Garlic Bread, Salad, Juice or Milk 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E8442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15</w:t>
            </w:r>
          </w:p>
        </w:tc>
      </w:tr>
      <w:tr w:rsidR="00432010" w:rsidTr="00E84425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 w:rsidRPr="00E84425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ege Lasagna, Salad,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Cheese, Veggie Meat, Salad,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Hamburger, Salad, Fruit Cup,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Potatoes, Swiss Steak, Vegetables,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E8442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22</w:t>
            </w:r>
          </w:p>
        </w:tc>
      </w:tr>
      <w:tr w:rsidR="00432010" w:rsidTr="00E84425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Default="00432010" w:rsidP="00432010">
            <w:pPr>
              <w:rPr>
                <w:sz w:val="16"/>
              </w:rPr>
            </w:pPr>
            <w:proofErr w:type="spellStart"/>
            <w:r w:rsidRPr="00AE0AC0">
              <w:rPr>
                <w:sz w:val="16"/>
              </w:rPr>
              <w:t>Tuno</w:t>
            </w:r>
            <w:proofErr w:type="spellEnd"/>
            <w:r w:rsidRPr="00AE0AC0">
              <w:rPr>
                <w:sz w:val="16"/>
              </w:rPr>
              <w:t xml:space="preserve"> Casserol</w:t>
            </w:r>
            <w:r>
              <w:rPr>
                <w:sz w:val="16"/>
              </w:rPr>
              <w:t>e</w:t>
            </w:r>
          </w:p>
          <w:p w:rsidR="00432010" w:rsidRPr="00AE0AC0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Noodles, Fruit Salad, Juice or Milk</w:t>
            </w:r>
          </w:p>
          <w:p w:rsidR="00432010" w:rsidRDefault="00432010" w:rsidP="00432010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AE0AC0" w:rsidRDefault="00432010" w:rsidP="00432010">
            <w:pPr>
              <w:rPr>
                <w:sz w:val="16"/>
                <w:szCs w:val="16"/>
              </w:rPr>
            </w:pPr>
            <w:r w:rsidRPr="00AE0AC0">
              <w:rPr>
                <w:sz w:val="16"/>
                <w:szCs w:val="16"/>
              </w:rPr>
              <w:t>Veggie Meat,</w:t>
            </w:r>
            <w:r>
              <w:rPr>
                <w:sz w:val="16"/>
                <w:szCs w:val="16"/>
              </w:rPr>
              <w:t xml:space="preserve"> Rice, Mixed Vegetables, Fruit,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AE0AC0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and Chips, Fruit Cup,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AE0AC0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Veggie Meat and Noodles, Garlic Bread, Tossed Salad,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AE0AC0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E8442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29</w:t>
            </w:r>
          </w:p>
        </w:tc>
      </w:tr>
      <w:tr w:rsidR="00432010" w:rsidTr="00E84425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Chicken Nuggets, Rice and Gravy, Salad,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Tacos, Salad, Fruit, Juice or Milk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Baked Ziti, Garlic Bread, Veggie Medley, Salad, Juice or Milk</w:t>
            </w:r>
          </w:p>
        </w:tc>
        <w:tc>
          <w:tcPr>
            <w:tcW w:w="1260" w:type="dxa"/>
            <w:tcBorders>
              <w:top w:val="nil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Meatballs, Black Rice Salad, Juice or Milk</w:t>
            </w:r>
          </w:p>
        </w:tc>
        <w:tc>
          <w:tcPr>
            <w:tcW w:w="1259" w:type="dxa"/>
            <w:tcBorders>
              <w:top w:val="nil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E8442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6</w:t>
            </w:r>
          </w:p>
        </w:tc>
      </w:tr>
      <w:tr w:rsidR="00432010" w:rsidTr="00E84425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Veggie-Chunks, and Rice, Fruit, Salad, Juice or Milk</w:t>
            </w:r>
          </w:p>
        </w:tc>
        <w:tc>
          <w:tcPr>
            <w:tcW w:w="1259" w:type="dxa"/>
            <w:tcBorders>
              <w:top w:val="nil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Chicken Alfredo Pasta, Salad, Juice or Milk</w:t>
            </w:r>
          </w:p>
        </w:tc>
        <w:tc>
          <w:tcPr>
            <w:tcW w:w="1259" w:type="dxa"/>
            <w:tcBorders>
              <w:top w:val="nil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Hamburger and Fries, Fruit Cup, Juice or Milk</w:t>
            </w:r>
          </w:p>
        </w:tc>
        <w:tc>
          <w:tcPr>
            <w:tcW w:w="1260" w:type="dxa"/>
            <w:tcBorders>
              <w:top w:val="nil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Shepherd’s Pie, Salad and Fruit, Juice or Milk</w:t>
            </w:r>
          </w:p>
        </w:tc>
        <w:tc>
          <w:tcPr>
            <w:tcW w:w="1259" w:type="dxa"/>
            <w:tcBorders>
              <w:top w:val="nil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:rsidR="003C4EED" w:rsidRDefault="00B33D9E" w:rsidP="00441D1E">
            <w:pPr>
              <w:pStyle w:val="Year"/>
            </w:pPr>
            <w:r>
              <w:t>201</w:t>
            </w:r>
            <w:r w:rsidR="001B191D">
              <w:t>9</w:t>
            </w:r>
          </w:p>
        </w:tc>
      </w:tr>
    </w:tbl>
    <w:p w:rsidR="003C4EED" w:rsidRDefault="003C4EED">
      <w:pPr>
        <w:pStyle w:val="NoSpacing"/>
      </w:pPr>
    </w:p>
    <w:tbl>
      <w:tblPr>
        <w:tblpPr w:leftFromText="180" w:rightFromText="180" w:horzAnchor="margin" w:tblpXSpec="center" w:tblpY="1636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</w:tblGrid>
      <w:tr w:rsidR="000C3729" w:rsidTr="000C3729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C3729" w:rsidRDefault="000C3729" w:rsidP="000C3729">
            <w:pPr>
              <w:pStyle w:val="Day"/>
            </w:pPr>
            <w:r>
              <w:t>Monday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C3729" w:rsidRDefault="000C3729" w:rsidP="000C372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C3729" w:rsidRDefault="000C3729" w:rsidP="000C3729">
            <w:pPr>
              <w:pStyle w:val="Day"/>
            </w:pPr>
            <w:r>
              <w:t>Wednesday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C3729" w:rsidRDefault="000C3729" w:rsidP="000C3729">
            <w:pPr>
              <w:pStyle w:val="Day"/>
            </w:pPr>
            <w: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C3729" w:rsidRDefault="000C3729" w:rsidP="000C3729">
            <w:pPr>
              <w:pStyle w:val="Day"/>
            </w:pPr>
            <w:r>
              <w:t>Friday</w:t>
            </w:r>
          </w:p>
        </w:tc>
      </w:tr>
      <w:tr w:rsidR="000C3729" w:rsidTr="000C3729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0C3729">
            <w:pPr>
              <w:pStyle w:val="Off-MonthDate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0C3729">
            <w:pPr>
              <w:pStyle w:val="Off-Month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0C3729">
            <w:pPr>
              <w:pStyle w:val="Off-Month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0C3729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C3729" w:rsidRDefault="000C3729" w:rsidP="000C3729">
            <w:pPr>
              <w:pStyle w:val="Off-MonthDate"/>
            </w:pPr>
            <w:r>
              <w:t>29</w:t>
            </w:r>
          </w:p>
        </w:tc>
      </w:tr>
      <w:tr w:rsidR="00432010" w:rsidTr="000C3729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Chicken Nuggets, Rice and Gravy, Salad,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Tacos, Salad, Fruit,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Baked Ziti, Garlic Bread, Veggie Medley, Salad,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Meatballs, Black Rice Salad,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0C3729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6</w:t>
            </w:r>
          </w:p>
        </w:tc>
      </w:tr>
      <w:tr w:rsidR="00432010" w:rsidTr="000C3729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Veggie-Chunks, and Rice, Fruit, Salad,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Chicken Alfredo Pasta, Salad,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Hamburger and Fries, Fruit Cup,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</w:rPr>
              <w:t>Shepherd’s Pie, Salad and Fruit,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0C3729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13</w:t>
            </w:r>
          </w:p>
        </w:tc>
      </w:tr>
      <w:tr w:rsidR="00432010" w:rsidTr="000C3729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</w:rPr>
            </w:pPr>
            <w:r w:rsidRPr="00E84425">
              <w:rPr>
                <w:sz w:val="16"/>
              </w:rPr>
              <w:t xml:space="preserve">Potato </w:t>
            </w:r>
            <w:r>
              <w:rPr>
                <w:sz w:val="16"/>
              </w:rPr>
              <w:t>Casserole, Parmesan Cheese Peas and Carrots,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Bean Burritos, Rice, Salad,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Hotdog, Baked Beans, Salad,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Spaghetti, Grillers, Garlic Bread, Salad, Juice or Milk 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0C3729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20</w:t>
            </w:r>
          </w:p>
        </w:tc>
      </w:tr>
      <w:tr w:rsidR="00432010" w:rsidTr="000C3729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 w:rsidRPr="00E84425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ege Lasagna, Salad,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Cheese, Veggie Meat, Salad,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Hamburger, Salad, Fruit Cup, Juice or Milk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Potatoes, Swiss Steak, Vegetables, Juice or Milk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E84425" w:rsidRDefault="00432010" w:rsidP="004320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and Fries, Fruit Cups, Juice or Milk</w:t>
            </w:r>
          </w:p>
        </w:tc>
      </w:tr>
      <w:tr w:rsidR="00432010" w:rsidTr="000C3729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65183">
            <w:pPr>
              <w:pStyle w:val="Date"/>
            </w:pPr>
            <w: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27</w:t>
            </w:r>
          </w:p>
        </w:tc>
      </w:tr>
      <w:tr w:rsidR="00432010" w:rsidTr="000C3729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32010" w:rsidRPr="00465183" w:rsidRDefault="00432010" w:rsidP="00465183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32010" w:rsidRPr="00465183" w:rsidRDefault="00465183" w:rsidP="00465183">
            <w:pPr>
              <w:jc w:val="center"/>
              <w:rPr>
                <w:b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2010" w:rsidRPr="00465183">
              <w:rPr>
                <w:b/>
                <w:color w:val="527219" w:themeColor="accent5" w:themeTint="E6"/>
              </w:rPr>
              <w:t>Break</w:t>
            </w:r>
            <w:r w:rsidRPr="00465183">
              <w:rPr>
                <w:b/>
                <w:color w:val="527219" w:themeColor="accent5" w:themeTint="E6"/>
              </w:rPr>
              <w:t>!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65183" w:rsidRPr="00465183" w:rsidRDefault="00465183" w:rsidP="00465183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32010" w:rsidRPr="00AE0AC0" w:rsidRDefault="00465183" w:rsidP="00465183">
            <w:pPr>
              <w:jc w:val="center"/>
              <w:rPr>
                <w:sz w:val="16"/>
                <w:szCs w:val="16"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3B20B58C" wp14:editId="70E19AF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65183" w:rsidRPr="00465183" w:rsidRDefault="00465183" w:rsidP="00465183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32010" w:rsidRPr="00AE0AC0" w:rsidRDefault="00465183" w:rsidP="00465183">
            <w:pPr>
              <w:jc w:val="center"/>
              <w:rPr>
                <w:sz w:val="16"/>
                <w:szCs w:val="16"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3B20B58C" wp14:editId="70E19AF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465183" w:rsidRPr="00465183" w:rsidRDefault="00465183" w:rsidP="00465183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32010" w:rsidRPr="00AE0AC0" w:rsidRDefault="00465183" w:rsidP="00465183">
            <w:pPr>
              <w:jc w:val="center"/>
              <w:rPr>
                <w:sz w:val="16"/>
                <w:szCs w:val="16"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3B20B58C" wp14:editId="70E19AF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465183" w:rsidRPr="00465183" w:rsidRDefault="00465183" w:rsidP="00465183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32010" w:rsidRPr="00AE0AC0" w:rsidRDefault="00465183" w:rsidP="00465183">
            <w:pPr>
              <w:jc w:val="center"/>
              <w:rPr>
                <w:sz w:val="16"/>
                <w:szCs w:val="16"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3B20B58C" wp14:editId="70E19AF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</w:tr>
      <w:tr w:rsidR="00432010" w:rsidTr="000C3729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432010" w:rsidRDefault="00432010" w:rsidP="00432010">
            <w:pPr>
              <w:pStyle w:val="Off-MonthDate"/>
            </w:pPr>
            <w:r>
              <w:t>3</w:t>
            </w:r>
          </w:p>
        </w:tc>
      </w:tr>
      <w:tr w:rsidR="00465183" w:rsidTr="000C3729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465183" w:rsidRPr="00465183" w:rsidRDefault="00465183" w:rsidP="00465183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65183" w:rsidRDefault="00465183" w:rsidP="000C4556">
            <w:pPr>
              <w:jc w:val="center"/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017AD739" wp14:editId="609F6326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</w:t>
            </w:r>
            <w:bookmarkStart w:id="0" w:name="_GoBack"/>
            <w:bookmarkEnd w:id="0"/>
            <w:r w:rsidRPr="00465183">
              <w:rPr>
                <w:b/>
                <w:color w:val="527219" w:themeColor="accent5" w:themeTint="E6"/>
              </w:rPr>
              <w:t>k!</w:t>
            </w:r>
          </w:p>
        </w:tc>
        <w:tc>
          <w:tcPr>
            <w:tcW w:w="1261" w:type="dxa"/>
            <w:tcBorders>
              <w:top w:val="nil"/>
            </w:tcBorders>
          </w:tcPr>
          <w:p w:rsidR="00465183" w:rsidRPr="00465183" w:rsidRDefault="00465183" w:rsidP="00465183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65183" w:rsidRDefault="00465183" w:rsidP="000C4556">
            <w:pPr>
              <w:jc w:val="center"/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5DAB808C" wp14:editId="176F54B4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  <w:tc>
          <w:tcPr>
            <w:tcW w:w="1260" w:type="dxa"/>
            <w:tcBorders>
              <w:top w:val="nil"/>
            </w:tcBorders>
          </w:tcPr>
          <w:p w:rsidR="000C4556" w:rsidRPr="00465183" w:rsidRDefault="000C4556" w:rsidP="000C4556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65183" w:rsidRPr="00EF3395" w:rsidRDefault="000C4556" w:rsidP="000C4556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81792" behindDoc="0" locked="0" layoutInCell="1" allowOverlap="1" wp14:anchorId="3B20B58C" wp14:editId="70E19AF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  <w:tc>
          <w:tcPr>
            <w:tcW w:w="1261" w:type="dxa"/>
            <w:tcBorders>
              <w:top w:val="nil"/>
            </w:tcBorders>
          </w:tcPr>
          <w:p w:rsidR="000C4556" w:rsidRPr="00465183" w:rsidRDefault="000C4556" w:rsidP="000C4556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65183" w:rsidRPr="00EF3395" w:rsidRDefault="000C4556" w:rsidP="000C4556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83840" behindDoc="0" locked="0" layoutInCell="1" allowOverlap="1" wp14:anchorId="3B20B58C" wp14:editId="70E19AF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  <w:tc>
          <w:tcPr>
            <w:tcW w:w="1260" w:type="dxa"/>
            <w:tcBorders>
              <w:top w:val="nil"/>
            </w:tcBorders>
          </w:tcPr>
          <w:p w:rsidR="000C4556" w:rsidRPr="00465183" w:rsidRDefault="000C4556" w:rsidP="000C4556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color w:val="FF0000"/>
              </w:rPr>
              <w:t>Christmas</w:t>
            </w:r>
          </w:p>
          <w:p w:rsidR="00465183" w:rsidRPr="00EF3395" w:rsidRDefault="000C4556" w:rsidP="000C4556">
            <w:pPr>
              <w:jc w:val="center"/>
              <w:rPr>
                <w:b/>
                <w:color w:val="FF0000"/>
              </w:rPr>
            </w:pPr>
            <w:r w:rsidRPr="00465183">
              <w:rPr>
                <w:b/>
                <w:noProof/>
                <w:color w:val="527219" w:themeColor="accent5" w:themeTint="E6"/>
                <w:lang w:eastAsia="en-US"/>
              </w:rPr>
              <w:drawing>
                <wp:anchor distT="0" distB="0" distL="114300" distR="114300" simplePos="0" relativeHeight="251685888" behindDoc="0" locked="0" layoutInCell="1" allowOverlap="1" wp14:anchorId="3B20B58C" wp14:editId="70E19AF1">
                  <wp:simplePos x="0" y="0"/>
                  <wp:positionH relativeFrom="column">
                    <wp:posOffset>211597</wp:posOffset>
                  </wp:positionH>
                  <wp:positionV relativeFrom="paragraph">
                    <wp:posOffset>137302</wp:posOffset>
                  </wp:positionV>
                  <wp:extent cx="299720" cy="450215"/>
                  <wp:effectExtent l="0" t="0" r="5080" b="698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0_03_64_we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3">
              <w:rPr>
                <w:b/>
                <w:color w:val="527219" w:themeColor="accent5" w:themeTint="E6"/>
              </w:rPr>
              <w:t>Break!</w:t>
            </w:r>
          </w:p>
        </w:tc>
      </w:tr>
    </w:tbl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0C3729" w:rsidRDefault="000C3729">
      <w:pPr>
        <w:pStyle w:val="Heading1"/>
      </w:pPr>
    </w:p>
    <w:p w:rsidR="003C4EED" w:rsidRDefault="00B33D9E">
      <w:pPr>
        <w:pStyle w:val="Heading1"/>
      </w:pPr>
      <w:r>
        <w:t>Notes:</w:t>
      </w:r>
    </w:p>
    <w:p w:rsidR="003C4EED" w:rsidRDefault="003C4EED" w:rsidP="000C3729">
      <w:pPr>
        <w:pStyle w:val="NoSpacing"/>
      </w:pPr>
    </w:p>
    <w:sectPr w:rsidR="003C4EED">
      <w:headerReference w:type="default" r:id="rId12"/>
      <w:footerReference w:type="default" r:id="rId13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21A" w:rsidRDefault="0060621A">
      <w:pPr>
        <w:spacing w:after="0"/>
      </w:pPr>
      <w:r>
        <w:separator/>
      </w:r>
    </w:p>
  </w:endnote>
  <w:endnote w:type="continuationSeparator" w:id="0">
    <w:p w:rsidR="0060621A" w:rsidRDefault="006062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D13" w:rsidRDefault="00C53D13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5BFDDEE" wp14:editId="2CB1B83F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80A2F6E" id="Group 37" o:spid="_x0000_s1026" alt="Title: Background 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X/Ksr4FAIUrx3GDVzGdcKpRFzrPdjUqFKLt6g1Uz&#10;YAAVyiKzalCTG3TbPnsI22yQ5JkAZm4ojAVZNYH93FCY5iarJhCsGwpR3Okmq6YskO55/2xt8W9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5ZRvOM8UBRCKAlo1Y0GvmmkFtDrfMHXSIq+aagW0OvuDTpEIcRl9&#10;w3m2FEWuB4oCkVhRJELc2t/Iq+ZakeoW9oYbzjNHkepWFIjEazI9t2UQ7jbhA7mRV20pCqi7G2Zu&#10;OM8UBRDC9nPDeeYocj0QJTZu5FVzFLkeCH/UDefZMgsIEKLmwiR7jBsxR5EIRZFaVbqAu01RpFbd&#10;WCRCUaRWHUUiFAXU/el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Bfim+QZ5uyyPFAWWAmVhapEF/tb9RVc63IdAu8&#10;4QZ55iwy3coCM/E2lZ7bMAi6TXAgN+qqbcoC6e7AzA3yTFlAIbCfG+SZs8jxQFyxcaOumrPI8UDw&#10;UTfIs80MIFCIOxem2GN8EXMWqVAWmVWVC9BtyiKz6voiFcois+osUqEskO6/vuV1g24TUN8N8mxT&#10;Fkj3/OZp6yiQZ3P1aZ+SoBCA5Q3yTLUCCkGi3iDPVHdDIZDdG+SZih4UyiKz6ixSoSyYbrHIIavW&#10;r7ye85gYo8QiB4rdWG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gDr5pao4AQWU0eOs/MSguEooC6FUUiRIaZKdCOsTAzKhEiFc+DAp1uRkHd/fhxXnBG&#10;K46vn3D+QfRr3ClAmBTisOgPwlCkuo93zCltHwV3mxkLOM8cBWK3GAs4z9RYACEqwk+ZwxwLM9xA&#10;KApEYk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GX0hvNsKYpcDxQFIrGiSIS4td/Iq+ZakeoW&#10;9oYN55mjSHUrCkTiNZme2zIId5vwgWzkVVuKAuruhpkN55miAELYfjacZ44i1wNRYmMjr5qjyPVA&#10;+KM2nGfLLCBAiJoLk+wxbsQcRSIURWpV6QLuNkWRWnVjkQhFkVp1FIlQFFD3Tz/y2nC3CVPfhvNs&#10;KQqoe7552j4KzrMpfdpDEhDCYLnhPFOtAEI4UTecZ2q4gRCW3Q3nmZIeEIoiteooEqEoqG6xyYG7&#10;7eglr+c9JtYosckBQlG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h/Ifo17hQgTApxWPQL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14+8NtxtwtS34TxbigLqnm+eto+C82xKn/aQBIQwWG44z1QrgBBO1A3nmRpuIIRld8N5&#10;pqQHhKJIrTqKRCgKqltscuBuO3rJ63mPiTVKbHKAU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pPDPLIBAiq8lN55migLr7vd5N55miyPVAZJiZAu0Y&#10;CzOjEiFS8dxnatXNqEQoilT3+vQTznnzGe1e/Rp3ChAmQBwW/SAMRap7vWNOafsouNtMR8F55igQ&#10;u/tR8A3nmRoLIERF+ClzmGNhhhsIRQGtKopEiKRnN0pumuNHIkTqtsmDlB2lJm0iFAW0+sxevk7a&#10;RCgKaPW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XjW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YatGM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jix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02zRbXj+KaW9QhzvTbfaj5idnvLOIFuGzzKVA4Hs/irN+6Nkk0wSD+KMwFkz3W+GGSUJe&#10;t7HItXt+6AsLKPo31k3UzFhQ0auyb7JmygLzgbFAVgWYuwm0GQtkVdDFm0SbsciV2ADMm0ibsUBW&#10;xcK6QaiJhggbJczMwvqj6HjD7N1kkNRVQNFfDzYhNTXcSHevN7hJqSkLpFtYADozW8GziZG31lgg&#10;q2JDe4NTE43ON7AzdxU5H4gu5BvcmbPI+UB0t5mNlbyz5qGFQjTX3mTVlEXOB8oCa7c4JjL9Ce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IGneenHxreVMzZn/aSA/LMWeR8YF4PwKo5i3yXN+9RIM+cRc4H5p0W&#10;5JmzQLr7qafNimafqYDeckFF7407BVUi3aeygGKmg/pEZbrdjaKiv5mDPFMWPwphgayaGwVWzfwo&#10;BnnmrgKrfe+Gtsmq/Tv6E0VFbzO6QZ7N8XdhkekWbUanURwe2umV3XIBxZy5rA8tSpu5q8h0m407&#10;kGdqYaVCbD+CVXMWmW7RPXM6h8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7TTzrFQFqlQFplVNZmDVRPnu6e5Ia5CLKxQiLP2N8kzNdxId99tno5M&#10;eRXmVQ0K0YX8JnlmLKBQFky3eOEEq7b694sbrJp64YRCFIiY7ukYC/FmDoWoB3KTPDPTIBSiqslN&#10;8kxZIN39u95N8kxZ5HwgKsxMtzWMhXmiUiFK8dxnZtU9UalQFpnu9ek7nHPmM6579c+404AwBWKz&#10;6EdhLDLd6x04pb1HgW4zNwrkmbPA2t23gm+QZ2osoBAd4acJ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21A" w:rsidRDefault="0060621A">
      <w:pPr>
        <w:spacing w:after="0"/>
      </w:pPr>
      <w:r>
        <w:separator/>
      </w:r>
    </w:p>
  </w:footnote>
  <w:footnote w:type="continuationSeparator" w:id="0">
    <w:p w:rsidR="0060621A" w:rsidRDefault="006062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AC0" w:rsidRDefault="00AE0AC0" w:rsidP="00AE0AC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C0"/>
    <w:rsid w:val="00007A16"/>
    <w:rsid w:val="00021FCE"/>
    <w:rsid w:val="00022C79"/>
    <w:rsid w:val="00033DC7"/>
    <w:rsid w:val="0003440D"/>
    <w:rsid w:val="00084685"/>
    <w:rsid w:val="00086E00"/>
    <w:rsid w:val="000C3729"/>
    <w:rsid w:val="000C4556"/>
    <w:rsid w:val="00173E5E"/>
    <w:rsid w:val="001B191D"/>
    <w:rsid w:val="001E7394"/>
    <w:rsid w:val="00225F07"/>
    <w:rsid w:val="002931FE"/>
    <w:rsid w:val="002D3560"/>
    <w:rsid w:val="002D67E0"/>
    <w:rsid w:val="0033522F"/>
    <w:rsid w:val="00396715"/>
    <w:rsid w:val="003A51B6"/>
    <w:rsid w:val="003B5AE2"/>
    <w:rsid w:val="003C4EED"/>
    <w:rsid w:val="003E57D9"/>
    <w:rsid w:val="00432010"/>
    <w:rsid w:val="00441D1E"/>
    <w:rsid w:val="004528FA"/>
    <w:rsid w:val="00465183"/>
    <w:rsid w:val="00492278"/>
    <w:rsid w:val="004A6F2E"/>
    <w:rsid w:val="00535BE7"/>
    <w:rsid w:val="005B6F86"/>
    <w:rsid w:val="005F5BC2"/>
    <w:rsid w:val="00604913"/>
    <w:rsid w:val="0060621A"/>
    <w:rsid w:val="00615A96"/>
    <w:rsid w:val="00673146"/>
    <w:rsid w:val="00690B17"/>
    <w:rsid w:val="006E10D3"/>
    <w:rsid w:val="00725EDC"/>
    <w:rsid w:val="00777297"/>
    <w:rsid w:val="007E662A"/>
    <w:rsid w:val="007F4C42"/>
    <w:rsid w:val="007F4DD5"/>
    <w:rsid w:val="00841525"/>
    <w:rsid w:val="00844F01"/>
    <w:rsid w:val="00872AB6"/>
    <w:rsid w:val="00873793"/>
    <w:rsid w:val="009012D8"/>
    <w:rsid w:val="00A04496"/>
    <w:rsid w:val="00A34F14"/>
    <w:rsid w:val="00A3665A"/>
    <w:rsid w:val="00AE0AC0"/>
    <w:rsid w:val="00B33D9E"/>
    <w:rsid w:val="00BD447D"/>
    <w:rsid w:val="00BD4D1A"/>
    <w:rsid w:val="00BD7DF4"/>
    <w:rsid w:val="00C53D13"/>
    <w:rsid w:val="00C61ECC"/>
    <w:rsid w:val="00CC2E22"/>
    <w:rsid w:val="00DC60BB"/>
    <w:rsid w:val="00DC6469"/>
    <w:rsid w:val="00E04FCB"/>
    <w:rsid w:val="00E74560"/>
    <w:rsid w:val="00E82028"/>
    <w:rsid w:val="00E84425"/>
    <w:rsid w:val="00EE440A"/>
    <w:rsid w:val="00F03555"/>
    <w:rsid w:val="00F03DE4"/>
    <w:rsid w:val="00F223FD"/>
    <w:rsid w:val="00F23014"/>
    <w:rsid w:val="00F559C5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95C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jao\AppData\Roaming\Microsoft\Templates\Hummingbird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A1FA1-F832-4F51-A30E-AC00BFBF49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095F4D-7F64-42C0-98FD-64278BBE2E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C4D179-D461-450C-B5C2-18ACA1B4B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D27884-264D-406D-9772-8B9AE8A8A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(Mon-Sun)</Template>
  <TotalTime>0</TotalTime>
  <Pages>3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2019-10-10T14:09:00Z</dcterms:created>
  <dcterms:modified xsi:type="dcterms:W3CDTF">2019-10-10T15:01:00Z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